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463845" w14:paraId="58503E2F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1057DCCB" w14:textId="77777777" w:rsidR="00265218" w:rsidRPr="00463845" w:rsidRDefault="00265218" w:rsidP="00CF31BB">
            <w:pPr>
              <w:pStyle w:val="Titel"/>
            </w:pPr>
          </w:p>
        </w:tc>
        <w:tc>
          <w:tcPr>
            <w:tcW w:w="2257" w:type="pct"/>
            <w:shd w:val="clear" w:color="auto" w:fill="39302A" w:themeFill="text2"/>
            <w:vAlign w:val="center"/>
          </w:tcPr>
          <w:p w14:paraId="15BE17F6" w14:textId="77777777" w:rsidR="00265218" w:rsidRPr="00463845" w:rsidRDefault="00393546" w:rsidP="0035052D">
            <w:pPr>
              <w:pStyle w:val="Titel"/>
            </w:pPr>
            <w:r w:rsidRPr="00393546">
              <w:rPr>
                <w:color w:val="FFFFFF" w:themeColor="background1"/>
                <w:sz w:val="27"/>
                <w:szCs w:val="27"/>
              </w:rPr>
              <w:t xml:space="preserve">Aanleveren copy </w:t>
            </w:r>
            <w:proofErr w:type="spellStart"/>
            <w:r w:rsidRPr="00393546">
              <w:rPr>
                <w:color w:val="FFFFFF" w:themeColor="background1"/>
                <w:sz w:val="27"/>
                <w:szCs w:val="27"/>
              </w:rPr>
              <w:t>Social</w:t>
            </w:r>
            <w:proofErr w:type="spellEnd"/>
            <w:r w:rsidRPr="00393546">
              <w:rPr>
                <w:color w:val="FFFFFF" w:themeColor="background1"/>
                <w:sz w:val="27"/>
                <w:szCs w:val="27"/>
              </w:rPr>
              <w:t xml:space="preserve"> Media</w:t>
            </w:r>
          </w:p>
        </w:tc>
        <w:tc>
          <w:tcPr>
            <w:tcW w:w="2405" w:type="pct"/>
            <w:shd w:val="clear" w:color="auto" w:fill="auto"/>
          </w:tcPr>
          <w:p w14:paraId="38AA0565" w14:textId="77777777" w:rsidR="00265218" w:rsidRPr="00463845" w:rsidRDefault="00265218" w:rsidP="00CF31BB">
            <w:pPr>
              <w:pStyle w:val="Titel"/>
            </w:pPr>
          </w:p>
        </w:tc>
        <w:tc>
          <w:tcPr>
            <w:tcW w:w="167" w:type="pct"/>
            <w:shd w:val="clear" w:color="auto" w:fill="auto"/>
          </w:tcPr>
          <w:p w14:paraId="6D9DC30A" w14:textId="77777777" w:rsidR="00265218" w:rsidRPr="00463845" w:rsidRDefault="00265218" w:rsidP="00CF31BB">
            <w:pPr>
              <w:pStyle w:val="Titel"/>
            </w:pPr>
          </w:p>
        </w:tc>
      </w:tr>
      <w:tr w:rsidR="00BC1B68" w:rsidRPr="00463845" w14:paraId="647F256A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196E6C1D" w14:textId="77777777" w:rsidR="00BC1B68" w:rsidRPr="00463845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C36629C" w14:textId="77777777" w:rsidR="00BC1B68" w:rsidRPr="00463845" w:rsidRDefault="00BC1B68" w:rsidP="00915359"/>
        </w:tc>
        <w:tc>
          <w:tcPr>
            <w:tcW w:w="167" w:type="pct"/>
            <w:shd w:val="clear" w:color="auto" w:fill="auto"/>
          </w:tcPr>
          <w:p w14:paraId="0D71DEDB" w14:textId="77777777" w:rsidR="00BC1B68" w:rsidRPr="00463845" w:rsidRDefault="00BC1B68" w:rsidP="00915359"/>
        </w:tc>
      </w:tr>
      <w:tr w:rsidR="00265218" w:rsidRPr="00463845" w14:paraId="0E5BFF63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7CCB33A3" w14:textId="77777777" w:rsidR="00265218" w:rsidRPr="00463845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elraster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Indelingstabel"/>
            </w:tblPr>
            <w:tblGrid>
              <w:gridCol w:w="2201"/>
              <w:gridCol w:w="300"/>
              <w:gridCol w:w="2392"/>
              <w:gridCol w:w="300"/>
              <w:gridCol w:w="4704"/>
            </w:tblGrid>
            <w:tr w:rsidR="00C50E6D" w:rsidRPr="00463845" w14:paraId="7A66A222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A88F625" w14:textId="77777777" w:rsidR="00C50E6D" w:rsidRPr="00463845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3579BB9" w14:textId="77777777" w:rsidR="00C50E6D" w:rsidRPr="00463845" w:rsidRDefault="00C50E6D" w:rsidP="00915359"/>
              </w:tc>
              <w:tc>
                <w:tcPr>
                  <w:tcW w:w="73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2FDB71D" w14:textId="77777777" w:rsidR="00C50E6D" w:rsidRPr="00463845" w:rsidRDefault="00C50E6D" w:rsidP="00915359"/>
              </w:tc>
            </w:tr>
            <w:tr w:rsidR="00C50E6D" w:rsidRPr="00463845" w14:paraId="57AB48B9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4E66E0F2" w14:textId="77777777" w:rsidR="00C50E6D" w:rsidRPr="00463845" w:rsidRDefault="004E3C87" w:rsidP="009F4149">
                  <w:pPr>
                    <w:pStyle w:val="Vettetekst"/>
                  </w:pPr>
                  <w:sdt>
                    <w:sdtPr>
                      <w:id w:val="-1025244187"/>
                      <w:placeholder>
                        <w:docPart w:val="BFE829D13AA0422DB624BCBD7E016CC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63845">
                        <w:rPr>
                          <w:lang w:bidi="nl-NL"/>
                        </w:rPr>
                        <w:t>Datum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BD081A6" w14:textId="77777777" w:rsidR="00C50E6D" w:rsidRPr="00463845" w:rsidRDefault="00C50E6D" w:rsidP="009F4149">
                  <w:pPr>
                    <w:pStyle w:val="Vettetekst"/>
                  </w:pPr>
                </w:p>
              </w:tc>
              <w:tc>
                <w:tcPr>
                  <w:tcW w:w="73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90AA00F" w14:textId="77777777" w:rsidR="00C50E6D" w:rsidRPr="00463845" w:rsidRDefault="004E3C87" w:rsidP="009F4149">
                  <w:pPr>
                    <w:pStyle w:val="Vettetekst"/>
                  </w:pPr>
                  <w:sdt>
                    <w:sdtPr>
                      <w:id w:val="-1132778625"/>
                      <w:placeholder>
                        <w:docPart w:val="0E34C7E9B75D4426A1910A891B6479A3"/>
                      </w:placeholder>
                      <w15:appearance w15:val="hidden"/>
                      <w:text/>
                    </w:sdtPr>
                    <w:sdtEndPr/>
                    <w:sdtContent>
                      <w:r w:rsidR="00393546">
                        <w:t>Organisatie</w:t>
                      </w:r>
                    </w:sdtContent>
                  </w:sdt>
                </w:p>
              </w:tc>
            </w:tr>
            <w:tr w:rsidR="00A3321A" w:rsidRPr="00463845" w14:paraId="2AD82821" w14:textId="77777777" w:rsidTr="00A02846">
              <w:tc>
                <w:tcPr>
                  <w:tcW w:w="4893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111C2E9" w14:textId="77777777" w:rsidR="00A3321A" w:rsidRPr="00463845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16F5F75" w14:textId="77777777" w:rsidR="00A3321A" w:rsidRPr="00463845" w:rsidRDefault="00A3321A" w:rsidP="00915359"/>
              </w:tc>
              <w:tc>
                <w:tcPr>
                  <w:tcW w:w="4704" w:type="dxa"/>
                  <w:tcBorders>
                    <w:bottom w:val="single" w:sz="4" w:space="0" w:color="808080" w:themeColor="background1" w:themeShade="80"/>
                  </w:tcBorders>
                </w:tcPr>
                <w:p w14:paraId="28ADB3D1" w14:textId="77777777" w:rsidR="00A3321A" w:rsidRPr="00463845" w:rsidRDefault="00A3321A" w:rsidP="00915359"/>
              </w:tc>
            </w:tr>
            <w:tr w:rsidR="00E141F4" w:rsidRPr="00463845" w14:paraId="21F59C71" w14:textId="77777777" w:rsidTr="00A02846">
              <w:trPr>
                <w:trHeight w:val="397"/>
              </w:trPr>
              <w:tc>
                <w:tcPr>
                  <w:tcW w:w="9897" w:type="dxa"/>
                  <w:gridSpan w:val="5"/>
                  <w:tcBorders>
                    <w:top w:val="single" w:sz="24" w:space="0" w:color="39302A" w:themeColor="text2"/>
                    <w:bottom w:val="single" w:sz="24" w:space="0" w:color="39302A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18838BE" w14:textId="77777777" w:rsidR="00E141F4" w:rsidRPr="00463845" w:rsidRDefault="00393546" w:rsidP="0035052D">
                  <w:pPr>
                    <w:pStyle w:val="Blauwe"/>
                  </w:pPr>
                  <w:r>
                    <w:t>Plaatsing</w:t>
                  </w:r>
                </w:p>
              </w:tc>
            </w:tr>
            <w:tr w:rsidR="00E141F4" w:rsidRPr="00463845" w14:paraId="3ECEAD60" w14:textId="77777777" w:rsidTr="00A02846">
              <w:trPr>
                <w:trHeight w:val="57"/>
              </w:trPr>
              <w:tc>
                <w:tcPr>
                  <w:tcW w:w="9897" w:type="dxa"/>
                  <w:gridSpan w:val="5"/>
                  <w:tcBorders>
                    <w:top w:val="single" w:sz="24" w:space="0" w:color="39302A" w:themeColor="text2"/>
                  </w:tcBorders>
                </w:tcPr>
                <w:p w14:paraId="667F5AE3" w14:textId="77777777" w:rsidR="00E141F4" w:rsidRPr="00463845" w:rsidRDefault="00E141F4" w:rsidP="00915359"/>
              </w:tc>
            </w:tr>
            <w:tr w:rsidR="00E61D15" w:rsidRPr="00463845" w14:paraId="7977EDB1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19DE1FD5" w14:textId="21E6E7F9" w:rsidR="00E61D15" w:rsidRPr="00463845" w:rsidRDefault="00393546" w:rsidP="0035052D">
                  <w:pPr>
                    <w:pStyle w:val="Vettetekst"/>
                  </w:pPr>
                  <w:proofErr w:type="gramStart"/>
                  <w:r>
                    <w:t xml:space="preserve">Website </w:t>
                  </w:r>
                  <w:r w:rsidR="001B7FBC">
                    <w:t>k</w:t>
                  </w:r>
                  <w:r w:rsidR="009E2DD3">
                    <w:t>erk</w:t>
                  </w:r>
                  <w:proofErr w:type="gramEnd"/>
                  <w:r>
                    <w:t xml:space="preserve">                   </w:t>
                  </w:r>
                  <w:r w:rsidR="009E2DD3">
                    <w:t xml:space="preserve">               </w:t>
                  </w:r>
                  <w:r w:rsidR="001B7FBC">
                    <w:t xml:space="preserve"> </w:t>
                  </w:r>
                  <w:r w:rsidR="009E2DD3">
                    <w:t xml:space="preserve">Ja/Nee    </w:t>
                  </w:r>
                </w:p>
              </w:tc>
            </w:tr>
            <w:tr w:rsidR="00393546" w:rsidRPr="00463845" w14:paraId="0F8DEB8D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08E68BCD" w14:textId="325E0377" w:rsidR="00393546" w:rsidRDefault="00393546" w:rsidP="0035052D">
                  <w:pPr>
                    <w:pStyle w:val="Vettetekst"/>
                  </w:pPr>
                  <w:proofErr w:type="gramStart"/>
                  <w:r>
                    <w:t>Facebook pagina</w:t>
                  </w:r>
                  <w:proofErr w:type="gramEnd"/>
                  <w:r>
                    <w:t xml:space="preserve">            </w:t>
                  </w:r>
                  <w:r w:rsidR="009E2DD3">
                    <w:t xml:space="preserve">               </w:t>
                  </w:r>
                  <w:r w:rsidR="001B7FBC">
                    <w:t xml:space="preserve"> </w:t>
                  </w:r>
                  <w:r w:rsidR="009E2DD3">
                    <w:t xml:space="preserve"> Ja/Nee    </w:t>
                  </w:r>
                </w:p>
              </w:tc>
            </w:tr>
            <w:tr w:rsidR="00393546" w:rsidRPr="00463845" w14:paraId="4F37BBCB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52923CEA" w14:textId="0B861862" w:rsidR="00393546" w:rsidRDefault="00393546" w:rsidP="0035052D">
                  <w:pPr>
                    <w:pStyle w:val="Vettetekst"/>
                  </w:pPr>
                  <w:r>
                    <w:t xml:space="preserve">Krant </w:t>
                  </w:r>
                  <w:r w:rsidR="001B7FBC">
                    <w:t>‘</w:t>
                  </w:r>
                  <w:r>
                    <w:t xml:space="preserve">Het </w:t>
                  </w:r>
                  <w:proofErr w:type="spellStart"/>
                  <w:r>
                    <w:t>Konta</w:t>
                  </w:r>
                  <w:r w:rsidR="001B7FBC">
                    <w:t>k</w:t>
                  </w:r>
                  <w:r>
                    <w:t>t</w:t>
                  </w:r>
                  <w:proofErr w:type="spellEnd"/>
                  <w:r w:rsidR="001B7FBC">
                    <w:t>’</w:t>
                  </w:r>
                  <w:r>
                    <w:t xml:space="preserve">          </w:t>
                  </w:r>
                  <w:r w:rsidR="009E2DD3">
                    <w:t xml:space="preserve">               Ja/Nee    </w:t>
                  </w:r>
                </w:p>
              </w:tc>
            </w:tr>
            <w:tr w:rsidR="00393546" w:rsidRPr="00463845" w14:paraId="419F9F09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82C2BF8" w14:textId="32621708" w:rsidR="00393546" w:rsidRDefault="00393546" w:rsidP="0035052D">
                  <w:pPr>
                    <w:pStyle w:val="Vettetekst"/>
                  </w:pPr>
                  <w:r>
                    <w:t xml:space="preserve">Krant </w:t>
                  </w:r>
                  <w:r w:rsidR="001B7FBC">
                    <w:t>‘</w:t>
                  </w:r>
                  <w:r>
                    <w:t>Altena Nieuws</w:t>
                  </w:r>
                  <w:r w:rsidR="001B7FBC">
                    <w:t>’</w:t>
                  </w:r>
                  <w:r>
                    <w:t xml:space="preserve">      </w:t>
                  </w:r>
                  <w:r w:rsidR="009E2DD3">
                    <w:t xml:space="preserve">               Ja/Nee   </w:t>
                  </w:r>
                </w:p>
              </w:tc>
            </w:tr>
            <w:tr w:rsidR="00393546" w:rsidRPr="00463845" w14:paraId="0C796B37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3A50339" w14:textId="5BB7B50F" w:rsidR="00393546" w:rsidRDefault="00393546" w:rsidP="0035052D">
                  <w:pPr>
                    <w:pStyle w:val="Vettetekst"/>
                  </w:pPr>
                  <w:r>
                    <w:t xml:space="preserve">Krant </w:t>
                  </w:r>
                  <w:r w:rsidR="001B7FBC">
                    <w:t>‘</w:t>
                  </w:r>
                  <w:r>
                    <w:t>AD Rivierenland</w:t>
                  </w:r>
                  <w:r w:rsidR="001B7FBC">
                    <w:t>’</w:t>
                  </w:r>
                  <w:r w:rsidR="009E2DD3">
                    <w:t xml:space="preserve">                  Ja/Nee       </w:t>
                  </w:r>
                </w:p>
              </w:tc>
            </w:tr>
            <w:tr w:rsidR="00393546" w:rsidRPr="00463845" w14:paraId="52EABDA1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912D7BA" w14:textId="31A9EF92" w:rsidR="00393546" w:rsidRDefault="00393546" w:rsidP="0035052D">
                  <w:pPr>
                    <w:pStyle w:val="Vettetekst"/>
                  </w:pPr>
                  <w:proofErr w:type="gramStart"/>
                  <w:r>
                    <w:t>Website pagina</w:t>
                  </w:r>
                  <w:proofErr w:type="gramEnd"/>
                  <w:r>
                    <w:t xml:space="preserve"> </w:t>
                  </w:r>
                  <w:r w:rsidR="001B7FBC">
                    <w:t>‘</w:t>
                  </w:r>
                  <w:r>
                    <w:t>Altenanet</w:t>
                  </w:r>
                  <w:r w:rsidR="001B7FBC">
                    <w:t>’</w:t>
                  </w:r>
                  <w:r w:rsidR="009E2DD3">
                    <w:t xml:space="preserve">           </w:t>
                  </w:r>
                  <w:r w:rsidR="001B7FBC">
                    <w:t xml:space="preserve"> </w:t>
                  </w:r>
                  <w:r w:rsidR="009E2DD3">
                    <w:t>Ja/Nee</w:t>
                  </w:r>
                </w:p>
              </w:tc>
            </w:tr>
            <w:tr w:rsidR="00393546" w:rsidRPr="00463845" w14:paraId="62C0198D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1279B922" w14:textId="5F5875D3" w:rsidR="00393546" w:rsidRDefault="00393546" w:rsidP="0035052D">
                  <w:pPr>
                    <w:pStyle w:val="Vettetekst"/>
                  </w:pPr>
                  <w:r>
                    <w:t>Radio A-FM</w:t>
                  </w:r>
                  <w:r w:rsidR="009E2DD3">
                    <w:t xml:space="preserve">                                     </w:t>
                  </w:r>
                  <w:r w:rsidR="001B7FBC">
                    <w:t xml:space="preserve"> </w:t>
                  </w:r>
                  <w:r w:rsidR="009E2DD3">
                    <w:t xml:space="preserve">Ja/Nee    </w:t>
                  </w:r>
                </w:p>
              </w:tc>
            </w:tr>
            <w:tr w:rsidR="00E61D15" w:rsidRPr="00463845" w14:paraId="23AE42BB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7EA12C02" w14:textId="77777777" w:rsidR="00393546" w:rsidRDefault="00393546" w:rsidP="00393546">
                  <w:pPr>
                    <w:pStyle w:val="Vettetekst"/>
                  </w:pPr>
                </w:p>
                <w:p w14:paraId="08223740" w14:textId="77777777" w:rsidR="009E2DD3" w:rsidRPr="00463845" w:rsidRDefault="009E2DD3" w:rsidP="00393546">
                  <w:pPr>
                    <w:pStyle w:val="Vettetekst"/>
                  </w:pPr>
                </w:p>
              </w:tc>
            </w:tr>
            <w:tr w:rsidR="009E2DD3" w:rsidRPr="00463845" w14:paraId="713DE08A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F42C76A" w14:textId="5FAD0BEC" w:rsidR="009E2DD3" w:rsidRDefault="009E2DD3" w:rsidP="009E2DD3">
                  <w:pPr>
                    <w:pStyle w:val="Vettetekst"/>
                  </w:pPr>
                  <w:r>
                    <w:t>Tekst die geplaatst moet worden</w:t>
                  </w:r>
                  <w:r w:rsidR="001B7FBC">
                    <w:t>:</w:t>
                  </w:r>
                </w:p>
                <w:p w14:paraId="6FE91249" w14:textId="77777777" w:rsidR="009E2DD3" w:rsidRDefault="009E2DD3" w:rsidP="00393546">
                  <w:pPr>
                    <w:pStyle w:val="Vettetekst"/>
                  </w:pPr>
                </w:p>
                <w:p w14:paraId="5B6F6032" w14:textId="77777777" w:rsidR="009E2DD3" w:rsidRDefault="009E2DD3" w:rsidP="00393546">
                  <w:pPr>
                    <w:pStyle w:val="Vettetekst"/>
                  </w:pPr>
                </w:p>
                <w:p w14:paraId="5ACA4ABC" w14:textId="77777777" w:rsidR="009E2DD3" w:rsidRDefault="009E2DD3" w:rsidP="00393546">
                  <w:pPr>
                    <w:pStyle w:val="Vettetekst"/>
                  </w:pPr>
                </w:p>
                <w:p w14:paraId="1DA1EFB5" w14:textId="77777777" w:rsidR="009E2DD3" w:rsidRDefault="009E2DD3" w:rsidP="00393546">
                  <w:pPr>
                    <w:pStyle w:val="Vettetekst"/>
                  </w:pPr>
                </w:p>
                <w:p w14:paraId="6875AB53" w14:textId="77777777" w:rsidR="009E2DD3" w:rsidRDefault="009E2DD3" w:rsidP="00393546">
                  <w:pPr>
                    <w:pStyle w:val="Vettetekst"/>
                  </w:pPr>
                </w:p>
                <w:p w14:paraId="053A6E51" w14:textId="77777777" w:rsidR="009E2DD3" w:rsidRDefault="009E2DD3" w:rsidP="00393546">
                  <w:pPr>
                    <w:pStyle w:val="Vettetekst"/>
                  </w:pPr>
                </w:p>
                <w:p w14:paraId="2DA6C0C4" w14:textId="77777777" w:rsidR="009E2DD3" w:rsidRPr="00463845" w:rsidRDefault="009E2DD3" w:rsidP="00393546">
                  <w:pPr>
                    <w:pStyle w:val="Vettetekst"/>
                  </w:pPr>
                </w:p>
              </w:tc>
            </w:tr>
            <w:tr w:rsidR="009E2DD3" w:rsidRPr="00463845" w14:paraId="088D1E76" w14:textId="77777777" w:rsidTr="00A02846">
              <w:trPr>
                <w:trHeight w:val="346"/>
              </w:trPr>
              <w:tc>
                <w:tcPr>
                  <w:tcW w:w="9897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6DDBF6F4" w14:textId="77777777" w:rsidR="009E2DD3" w:rsidRDefault="009E2DD3" w:rsidP="00393546">
                  <w:pPr>
                    <w:pStyle w:val="Vettetekst"/>
                  </w:pPr>
                  <w:r>
                    <w:t>Eventuele foto’s kunnen in de bijlage van de mail worden toegevoegd.</w:t>
                  </w:r>
                </w:p>
                <w:p w14:paraId="2A9DF357" w14:textId="77777777" w:rsidR="009E2DD3" w:rsidRPr="00463845" w:rsidRDefault="009E2DD3" w:rsidP="00393546">
                  <w:pPr>
                    <w:pStyle w:val="Vettetekst"/>
                  </w:pPr>
                </w:p>
              </w:tc>
            </w:tr>
          </w:tbl>
          <w:p w14:paraId="28D63DC8" w14:textId="77777777" w:rsidR="00265218" w:rsidRPr="00463845" w:rsidRDefault="00265218" w:rsidP="004456B5"/>
        </w:tc>
        <w:tc>
          <w:tcPr>
            <w:tcW w:w="167" w:type="pct"/>
            <w:shd w:val="clear" w:color="auto" w:fill="auto"/>
          </w:tcPr>
          <w:p w14:paraId="3E0CDBE0" w14:textId="77777777" w:rsidR="00265218" w:rsidRPr="00463845" w:rsidRDefault="00265218" w:rsidP="00CF31BB"/>
        </w:tc>
      </w:tr>
    </w:tbl>
    <w:p w14:paraId="7A6138BA" w14:textId="77777777" w:rsidR="00463B35" w:rsidRPr="00463845" w:rsidRDefault="00463B35" w:rsidP="00524D35"/>
    <w:sectPr w:rsidR="00463B35" w:rsidRPr="00463845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36C30" w14:textId="77777777" w:rsidR="004E3C87" w:rsidRDefault="004E3C87" w:rsidP="00CF31BB">
      <w:r>
        <w:separator/>
      </w:r>
    </w:p>
  </w:endnote>
  <w:endnote w:type="continuationSeparator" w:id="0">
    <w:p w14:paraId="213BB275" w14:textId="77777777" w:rsidR="004E3C87" w:rsidRDefault="004E3C87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17"/>
      <w:gridCol w:w="3583"/>
      <w:gridCol w:w="3572"/>
    </w:tblGrid>
    <w:tr w:rsidR="003071A0" w:rsidRPr="009F4149" w14:paraId="74BC441B" w14:textId="77777777" w:rsidTr="009E2DD3">
      <w:trPr>
        <w:trHeight w:val="136"/>
      </w:trPr>
      <w:tc>
        <w:tcPr>
          <w:tcW w:w="3617" w:type="dxa"/>
          <w:shd w:val="clear" w:color="auto" w:fill="auto"/>
          <w:vAlign w:val="center"/>
        </w:tcPr>
        <w:p w14:paraId="1DA32977" w14:textId="77777777" w:rsidR="003071A0" w:rsidRPr="009F4149" w:rsidRDefault="003F2232" w:rsidP="009F4149">
          <w:pPr>
            <w:pStyle w:val="Contactpersonen"/>
          </w:pPr>
          <w:r>
            <w:rPr>
              <w:noProof/>
              <w:lang w:bidi="nl-NL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34F1BE22" wp14:editId="3917F857">
                    <wp:simplePos x="0" y="0"/>
                    <wp:positionH relativeFrom="margin">
                      <wp:posOffset>-68580</wp:posOffset>
                    </wp:positionH>
                    <wp:positionV relativeFrom="page">
                      <wp:posOffset>252730</wp:posOffset>
                    </wp:positionV>
                    <wp:extent cx="6784340" cy="977900"/>
                    <wp:effectExtent l="0" t="0" r="16510" b="0"/>
                    <wp:wrapNone/>
                    <wp:docPr id="15" name="Groe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hthoek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hthoek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7974BF" id="Groep 15" o:spid="_x0000_s1026" style="position:absolute;margin-left:-5.4pt;margin-top:19.9pt;width:534.2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">
                    <v:rect id="Rechthoek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hthoek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39302a [3215]" strokecolor="#39302a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83" w:type="dxa"/>
          <w:shd w:val="clear" w:color="auto" w:fill="auto"/>
          <w:vAlign w:val="center"/>
        </w:tcPr>
        <w:p w14:paraId="177A859C" w14:textId="77777777" w:rsidR="003071A0" w:rsidRPr="009F4149" w:rsidRDefault="003071A0" w:rsidP="009F4149">
          <w:pPr>
            <w:pStyle w:val="Contactpersonen"/>
          </w:pPr>
        </w:p>
      </w:tc>
      <w:tc>
        <w:tcPr>
          <w:tcW w:w="3572" w:type="dxa"/>
          <w:shd w:val="clear" w:color="auto" w:fill="auto"/>
          <w:vAlign w:val="center"/>
        </w:tcPr>
        <w:p w14:paraId="5264812C" w14:textId="77777777" w:rsidR="003071A0" w:rsidRPr="009F4149" w:rsidRDefault="003071A0" w:rsidP="009F4149">
          <w:pPr>
            <w:pStyle w:val="Contactpersonen"/>
          </w:pPr>
        </w:p>
      </w:tc>
    </w:tr>
    <w:tr w:rsidR="003071A0" w:rsidRPr="009F4149" w14:paraId="781889F4" w14:textId="77777777" w:rsidTr="009E2DD3">
      <w:trPr>
        <w:trHeight w:val="143"/>
      </w:trPr>
      <w:tc>
        <w:tcPr>
          <w:tcW w:w="3617" w:type="dxa"/>
          <w:shd w:val="clear" w:color="auto" w:fill="auto"/>
          <w:vAlign w:val="center"/>
        </w:tcPr>
        <w:p w14:paraId="758DB8D1" w14:textId="77777777" w:rsidR="003071A0" w:rsidRPr="009F4149" w:rsidRDefault="003071A0" w:rsidP="009F4149">
          <w:pPr>
            <w:pStyle w:val="Contactpersonen"/>
          </w:pPr>
        </w:p>
      </w:tc>
      <w:tc>
        <w:tcPr>
          <w:tcW w:w="3583" w:type="dxa"/>
          <w:shd w:val="clear" w:color="auto" w:fill="auto"/>
          <w:vAlign w:val="center"/>
        </w:tcPr>
        <w:p w14:paraId="58F81140" w14:textId="77777777" w:rsidR="003071A0" w:rsidRPr="009F4149" w:rsidRDefault="003071A0" w:rsidP="009F4149">
          <w:pPr>
            <w:pStyle w:val="Contactpersonen"/>
          </w:pPr>
        </w:p>
      </w:tc>
      <w:tc>
        <w:tcPr>
          <w:tcW w:w="3572" w:type="dxa"/>
          <w:shd w:val="clear" w:color="auto" w:fill="auto"/>
          <w:vAlign w:val="center"/>
        </w:tcPr>
        <w:p w14:paraId="3FBAB0AC" w14:textId="77777777" w:rsidR="003071A0" w:rsidRPr="009F4149" w:rsidRDefault="003071A0" w:rsidP="009F4149">
          <w:pPr>
            <w:pStyle w:val="Contactpersonen"/>
          </w:pPr>
        </w:p>
      </w:tc>
    </w:tr>
  </w:tbl>
  <w:p w14:paraId="60713CD1" w14:textId="77777777" w:rsidR="009E2DD3" w:rsidRDefault="009E2DD3" w:rsidP="009E2DD3">
    <w:pPr>
      <w:pStyle w:val="Voettekst"/>
    </w:pPr>
    <w:r>
      <w:t xml:space="preserve">Copy wordt verwerkt door Marloes Wuijten </w:t>
    </w:r>
  </w:p>
  <w:p w14:paraId="7336FC68" w14:textId="77777777" w:rsidR="009E2DD3" w:rsidRPr="009E2DD3" w:rsidRDefault="009E2DD3" w:rsidP="009E2DD3">
    <w:pPr>
      <w:pStyle w:val="Voettekst"/>
      <w:rPr>
        <w:lang w:val="en-GB"/>
      </w:rPr>
    </w:pPr>
    <w:r w:rsidRPr="009E2DD3">
      <w:rPr>
        <w:lang w:val="en-GB"/>
      </w:rPr>
      <w:t>E-mail: publicatie.dehoeksteen@hotmail.com</w:t>
    </w:r>
  </w:p>
  <w:p w14:paraId="1F7E23DC" w14:textId="77777777" w:rsidR="00835DE8" w:rsidRDefault="009E2DD3" w:rsidP="009E2DD3">
    <w:pPr>
      <w:pStyle w:val="Voettekst"/>
    </w:pPr>
    <w:r>
      <w:t>De copy graag ruim op tijd aanleveren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C4A6F" w14:textId="77777777" w:rsidR="004E3C87" w:rsidRDefault="004E3C87" w:rsidP="00CF31BB">
      <w:r>
        <w:separator/>
      </w:r>
    </w:p>
  </w:footnote>
  <w:footnote w:type="continuationSeparator" w:id="0">
    <w:p w14:paraId="716D1127" w14:textId="77777777" w:rsidR="004E3C87" w:rsidRDefault="004E3C87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237D3" w14:textId="77777777" w:rsidR="00BC1B68" w:rsidRPr="00835DE8" w:rsidRDefault="00393546" w:rsidP="00410E03">
    <w:pPr>
      <w:pStyle w:val="Kopteks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23589A98" wp14:editId="192F79A9">
              <wp:simplePos x="0" y="0"/>
              <wp:positionH relativeFrom="column">
                <wp:posOffset>4402455</wp:posOffset>
              </wp:positionH>
              <wp:positionV relativeFrom="paragraph">
                <wp:posOffset>-343535</wp:posOffset>
              </wp:positionV>
              <wp:extent cx="2667000" cy="922020"/>
              <wp:effectExtent l="0" t="0" r="0" b="0"/>
              <wp:wrapNone/>
              <wp:docPr id="18" name="Rechthoek: afgeronde hoeken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0" cy="922020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F4E4F46" id="Rechthoek: afgeronde hoeken 18" o:spid="_x0000_s1026" style="position:absolute;margin-left:346.65pt;margin-top:-27.05pt;width:210pt;height:72.6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4D5B03F6" wp14:editId="37B3DDB8">
              <wp:simplePos x="0" y="0"/>
              <wp:positionH relativeFrom="column">
                <wp:posOffset>-17145</wp:posOffset>
              </wp:positionH>
              <wp:positionV relativeFrom="paragraph">
                <wp:posOffset>-1768475</wp:posOffset>
              </wp:positionV>
              <wp:extent cx="885819" cy="857186"/>
              <wp:effectExtent l="0" t="0" r="0" b="0"/>
              <wp:wrapNone/>
              <wp:docPr id="8" name="Ronde hoek zelfde zijde rechthoe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885819" cy="857186"/>
                      </a:xfrm>
                      <a:prstGeom prst="round2Same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BB25A0" id="Ronde hoek zelfde zijde rechthoek 14" o:spid="_x0000_s1026" style="position:absolute;margin-left:-1.35pt;margin-top:-139.25pt;width:69.75pt;height:67.5pt;rotation:180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19,857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" path="m142867,l742952,v78903,,142867,63964,142867,142867l885819,857186r,l,857186r,l,142867c,63964,63964,,142867,xe" fillcolor="white [3212]" stroked="f" strokeweight="1pt">
              <v:path arrowok="t" o:connecttype="custom" o:connectlocs="142867,0;742952,0;885819,142867;885819,857186;885819,857186;0,857186;0,857186;0,142867;142867,0" o:connectangles="0,0,0,0,0,0,0,0,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040" behindDoc="0" locked="0" layoutInCell="1" allowOverlap="1" wp14:anchorId="0A4D9E29" wp14:editId="5EB934DA">
          <wp:simplePos x="0" y="0"/>
          <wp:positionH relativeFrom="column">
            <wp:posOffset>310515</wp:posOffset>
          </wp:positionH>
          <wp:positionV relativeFrom="paragraph">
            <wp:posOffset>-404495</wp:posOffset>
          </wp:positionV>
          <wp:extent cx="818515" cy="685800"/>
          <wp:effectExtent l="0" t="0" r="635" b="0"/>
          <wp:wrapSquare wrapText="bothSides"/>
          <wp:docPr id="6" name="Afbeelding 6" descr="LogoPK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PK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22D849D" wp14:editId="2745205A">
              <wp:simplePos x="0" y="0"/>
              <wp:positionH relativeFrom="column">
                <wp:posOffset>-17145</wp:posOffset>
              </wp:positionH>
              <wp:positionV relativeFrom="paragraph">
                <wp:posOffset>-1767854</wp:posOffset>
              </wp:positionV>
              <wp:extent cx="6888480" cy="9774569"/>
              <wp:effectExtent l="0" t="0" r="26670" b="0"/>
              <wp:wrapNone/>
              <wp:docPr id="13" name="Groe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8480" cy="9774569"/>
                        <a:chOff x="-30480" y="607"/>
                        <a:chExt cx="6888480" cy="9775028"/>
                      </a:xfrm>
                    </wpg:grpSpPr>
                    <wpg:grpSp>
                      <wpg:cNvPr id="2" name="Groe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e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hthoek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hoe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hoek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hthoek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Afbeelding 10" title="Achtergrondafbeelding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-30480" y="607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nde hoek zelfde zijde rechthoek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F5AADB" id="Groep 13" o:spid="_x0000_s1026" style="position:absolute;margin-left:-1.35pt;margin-top:-139.2pt;width:542.4pt;height:769.65pt;z-index:-251650560;mso-width-relative:margin;mso-height-relative:margin" coordorigin="-304,6" coordsize="68884,97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">
              <v:group id="Groe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e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hoek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2a231f [2415]" stroked="f" strokeweight="1pt">
                    <v:fill opacity="13107f"/>
                    <v:stroke miterlimit="4"/>
                    <v:textbox inset="3pt,3pt,3pt,3pt"/>
                  </v:rect>
                  <v:rect id="Rechthoek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39302a [3215]" strokeweight="1pt">
                    <v:stroke opacity="19789f" miterlimit="4"/>
                    <v:path arrowok="t"/>
                    <v:textbox inset="3pt,3pt,3pt,3pt"/>
                  </v:rect>
                </v:group>
                <v:rect id="Rechthoek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39302a [3215]" strokecolor="#39302a [3215]" strokeweight="1pt">
                  <v:stroke miterlimit="4"/>
                  <v:path arrowok="t"/>
                  <v:textbox inset="3pt,3pt,3pt,3pt"/>
                </v:rect>
              </v:group>
              <v:rect id="Rechthoek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" fillcolor="#ffc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0" o:spid="_x0000_s1033" type="#_x0000_t75" style="position:absolute;left:-304;top:6;width:68572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nde hoek zelfde zijde rechthoek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21F6E1B5" wp14:editId="173DB266">
          <wp:simplePos x="0" y="0"/>
          <wp:positionH relativeFrom="margin">
            <wp:posOffset>4530090</wp:posOffset>
          </wp:positionH>
          <wp:positionV relativeFrom="paragraph">
            <wp:posOffset>-278765</wp:posOffset>
          </wp:positionV>
          <wp:extent cx="2172970" cy="779145"/>
          <wp:effectExtent l="0" t="0" r="0" b="1905"/>
          <wp:wrapSquare wrapText="bothSides"/>
          <wp:docPr id="3" name="Afbeelding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779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46"/>
    <w:rsid w:val="0005135F"/>
    <w:rsid w:val="000948B8"/>
    <w:rsid w:val="000C75BF"/>
    <w:rsid w:val="001034AB"/>
    <w:rsid w:val="00110721"/>
    <w:rsid w:val="001244AC"/>
    <w:rsid w:val="001257F0"/>
    <w:rsid w:val="0016108E"/>
    <w:rsid w:val="001A199E"/>
    <w:rsid w:val="001B7FBC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93546"/>
    <w:rsid w:val="003C7F79"/>
    <w:rsid w:val="003E0129"/>
    <w:rsid w:val="003F2232"/>
    <w:rsid w:val="003F693D"/>
    <w:rsid w:val="00410E03"/>
    <w:rsid w:val="00435E8C"/>
    <w:rsid w:val="004456B5"/>
    <w:rsid w:val="00446219"/>
    <w:rsid w:val="00463845"/>
    <w:rsid w:val="00463B35"/>
    <w:rsid w:val="00482917"/>
    <w:rsid w:val="004C2F50"/>
    <w:rsid w:val="004E3C87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8D5AB2"/>
    <w:rsid w:val="00915359"/>
    <w:rsid w:val="009B70EF"/>
    <w:rsid w:val="009C4150"/>
    <w:rsid w:val="009E2DD3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81C1F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727E8"/>
    <w:rsid w:val="00FB3407"/>
    <w:rsid w:val="00FB3B0E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E6C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nl-NL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24D35"/>
  </w:style>
  <w:style w:type="paragraph" w:styleId="Kop1">
    <w:name w:val="heading 1"/>
    <w:basedOn w:val="Standaard"/>
    <w:next w:val="Standaard"/>
    <w:link w:val="Kop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29"/>
      <w:lang w:val="en-I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53AFF"/>
  </w:style>
  <w:style w:type="paragraph" w:styleId="Voettekst">
    <w:name w:val="footer"/>
    <w:basedOn w:val="Standaard"/>
    <w:link w:val="Voettekst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E53AFF"/>
  </w:style>
  <w:style w:type="table" w:styleId="Tabelraster">
    <w:name w:val="Table Grid"/>
    <w:basedOn w:val="Standaardtabe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elChar">
    <w:name w:val="Titel Char"/>
    <w:link w:val="Titel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alweb">
    <w:name w:val="Normal (Web)"/>
    <w:basedOn w:val="Standaard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personen">
    <w:name w:val="Contactpersonen"/>
    <w:basedOn w:val="Standaard"/>
    <w:uiPriority w:val="5"/>
    <w:qFormat/>
    <w:rsid w:val="009F4149"/>
    <w:pPr>
      <w:spacing w:after="100"/>
    </w:pPr>
    <w:rPr>
      <w:color w:val="39302A" w:themeColor="text2"/>
      <w:sz w:val="20"/>
      <w:szCs w:val="20"/>
    </w:rPr>
  </w:style>
  <w:style w:type="character" w:styleId="Tekstvantijdelijkeaanduiding">
    <w:name w:val="Placeholder Text"/>
    <w:uiPriority w:val="99"/>
    <w:semiHidden/>
    <w:rsid w:val="00E53AFF"/>
    <w:rPr>
      <w:color w:val="808080"/>
    </w:rPr>
  </w:style>
  <w:style w:type="paragraph" w:customStyle="1" w:styleId="Vettetekst">
    <w:name w:val="Vette tekst"/>
    <w:basedOn w:val="Standaard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auwe">
    <w:name w:val="Blauwe"/>
    <w:aliases w:val="vette tekst"/>
    <w:basedOn w:val="Standaard"/>
    <w:uiPriority w:val="4"/>
    <w:qFormat/>
    <w:rsid w:val="00410E03"/>
    <w:pPr>
      <w:spacing w:after="0"/>
    </w:pPr>
    <w:rPr>
      <w:b/>
      <w:bCs/>
      <w:color w:val="39302A" w:themeColor="text2"/>
      <w:sz w:val="24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524D35"/>
    <w:rPr>
      <w:rFonts w:asciiTheme="majorHAnsi" w:eastAsiaTheme="majorEastAsia" w:hAnsiTheme="majorHAnsi" w:cstheme="majorBidi"/>
      <w:color w:val="C49A00" w:themeColor="accent1" w:themeShade="BF"/>
      <w:sz w:val="32"/>
      <w:szCs w:val="29"/>
      <w:lang w:val="en-IN" w:bidi="hi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Cli&#235;nt-intakeformulier%20voor%20kleine%20bedrijv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FE829D13AA0422DB624BCBD7E016C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E5FF98-01AF-47E7-8ABF-90A2DD2D7BB3}"/>
      </w:docPartPr>
      <w:docPartBody>
        <w:p w:rsidR="00E66AED" w:rsidRDefault="00F60C3C">
          <w:pPr>
            <w:pStyle w:val="BFE829D13AA0422DB624BCBD7E016CC0"/>
          </w:pPr>
          <w:r w:rsidRPr="00463845">
            <w:rPr>
              <w:lang w:bidi="nl-NL"/>
            </w:rPr>
            <w:t>Datum</w:t>
          </w:r>
        </w:p>
      </w:docPartBody>
    </w:docPart>
    <w:docPart>
      <w:docPartPr>
        <w:name w:val="0E34C7E9B75D4426A1910A891B6479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964DD-19BD-4A06-9C36-0F4D279E4590}"/>
      </w:docPartPr>
      <w:docPartBody>
        <w:p w:rsidR="00E66AED" w:rsidRDefault="00F60C3C">
          <w:pPr>
            <w:pStyle w:val="0E34C7E9B75D4426A1910A891B6479A3"/>
          </w:pPr>
          <w:r w:rsidRPr="00463845">
            <w:rPr>
              <w:lang w:bidi="nl-NL"/>
            </w:rPr>
            <w:t>Naam medewerker/vertegenwoordiger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C4"/>
    <w:rsid w:val="00396E39"/>
    <w:rsid w:val="00B439C4"/>
    <w:rsid w:val="00E66AED"/>
    <w:rsid w:val="00F6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6B5FA9885074264893BC62D30E37EEC">
    <w:name w:val="96B5FA9885074264893BC62D30E37EEC"/>
  </w:style>
  <w:style w:type="paragraph" w:customStyle="1" w:styleId="BFE829D13AA0422DB624BCBD7E016CC0">
    <w:name w:val="BFE829D13AA0422DB624BCBD7E016CC0"/>
  </w:style>
  <w:style w:type="paragraph" w:customStyle="1" w:styleId="0E34C7E9B75D4426A1910A891B6479A3">
    <w:name w:val="0E34C7E9B75D4426A1910A891B6479A3"/>
  </w:style>
  <w:style w:type="paragraph" w:customStyle="1" w:styleId="86EB08D8590749F39BB973E4961F7517">
    <w:name w:val="86EB08D8590749F39BB973E4961F7517"/>
  </w:style>
  <w:style w:type="paragraph" w:customStyle="1" w:styleId="217278754D744C2DB7BEA459AC1482BE">
    <w:name w:val="217278754D744C2DB7BEA459AC1482BE"/>
  </w:style>
  <w:style w:type="paragraph" w:customStyle="1" w:styleId="6432AFEED0F84EF694CA34D24B109332">
    <w:name w:val="6432AFEED0F84EF694CA34D24B109332"/>
  </w:style>
  <w:style w:type="paragraph" w:customStyle="1" w:styleId="FCEF53804D9F4A6B90314888AAD82DBD">
    <w:name w:val="FCEF53804D9F4A6B90314888AAD82DBD"/>
  </w:style>
  <w:style w:type="paragraph" w:customStyle="1" w:styleId="2F33A294D5FC463582561365EC3E9941">
    <w:name w:val="2F33A294D5FC463582561365EC3E9941"/>
  </w:style>
  <w:style w:type="paragraph" w:customStyle="1" w:styleId="28F55030611B48FB87B9635C8E8A2689">
    <w:name w:val="28F55030611B48FB87B9635C8E8A2689"/>
  </w:style>
  <w:style w:type="paragraph" w:customStyle="1" w:styleId="F18E75B8BE9E45CA83738B9792FECD03">
    <w:name w:val="F18E75B8BE9E45CA83738B9792FECD03"/>
  </w:style>
  <w:style w:type="paragraph" w:customStyle="1" w:styleId="E34BE54F267E4D1EAF97D558539E0F21">
    <w:name w:val="E34BE54F267E4D1EAF97D558539E0F21"/>
  </w:style>
  <w:style w:type="paragraph" w:customStyle="1" w:styleId="B126F2E2147A40B1BFE125D439C6BC50">
    <w:name w:val="B126F2E2147A40B1BFE125D439C6BC50"/>
  </w:style>
  <w:style w:type="paragraph" w:customStyle="1" w:styleId="A76882D1E6044854A020556BB4227AC9">
    <w:name w:val="A76882D1E6044854A020556BB4227AC9"/>
  </w:style>
  <w:style w:type="paragraph" w:customStyle="1" w:styleId="B95D06B8D13A4016ABFA121B7CCE38C0">
    <w:name w:val="B95D06B8D13A4016ABFA121B7CCE38C0"/>
  </w:style>
  <w:style w:type="paragraph" w:customStyle="1" w:styleId="A31D651DE44148F6B580A794F21F5950">
    <w:name w:val="A31D651DE44148F6B580A794F21F5950"/>
  </w:style>
  <w:style w:type="paragraph" w:customStyle="1" w:styleId="F43F94BE6DC04676BC3549466892E37B">
    <w:name w:val="F43F94BE6DC04676BC3549466892E37B"/>
  </w:style>
  <w:style w:type="paragraph" w:customStyle="1" w:styleId="E19F756EF75B422BACBE79594610A586">
    <w:name w:val="E19F756EF75B422BACBE79594610A586"/>
  </w:style>
  <w:style w:type="paragraph" w:customStyle="1" w:styleId="23AC894899B54A389CA72151E9160D7D">
    <w:name w:val="23AC894899B54A389CA72151E9160D7D"/>
  </w:style>
  <w:style w:type="paragraph" w:customStyle="1" w:styleId="32F0D92D2ACB4D1F907ED620614E5B85">
    <w:name w:val="32F0D92D2ACB4D1F907ED620614E5B85"/>
  </w:style>
  <w:style w:type="paragraph" w:customStyle="1" w:styleId="1978167AE31A4A0CB676494F8AE7E6CA">
    <w:name w:val="1978167AE31A4A0CB676494F8AE7E6CA"/>
  </w:style>
  <w:style w:type="paragraph" w:customStyle="1" w:styleId="71092724A8ED4A39AD4B522724418237">
    <w:name w:val="71092724A8ED4A39AD4B522724418237"/>
  </w:style>
  <w:style w:type="paragraph" w:customStyle="1" w:styleId="8803B031FC70472DA9FE2119DA9CA4E7">
    <w:name w:val="8803B031FC70472DA9FE2119DA9CA4E7"/>
  </w:style>
  <w:style w:type="paragraph" w:customStyle="1" w:styleId="E0859A79E9FD446F8094A11EA5E74772">
    <w:name w:val="E0859A79E9FD446F8094A11EA5E74772"/>
    <w:rsid w:val="00B439C4"/>
  </w:style>
  <w:style w:type="paragraph" w:customStyle="1" w:styleId="043AD394D09046D2AC24741AEA15AE79">
    <w:name w:val="043AD394D09046D2AC24741AEA15AE79"/>
    <w:rsid w:val="00B439C4"/>
  </w:style>
  <w:style w:type="paragraph" w:customStyle="1" w:styleId="126DE71A36B843D9820276BBEE3932BF">
    <w:name w:val="126DE71A36B843D9820276BBEE3932BF"/>
    <w:rsid w:val="00B439C4"/>
  </w:style>
  <w:style w:type="paragraph" w:customStyle="1" w:styleId="547852983B2049F8B64164BB023D9F1A">
    <w:name w:val="547852983B2049F8B64164BB023D9F1A"/>
    <w:rsid w:val="00B439C4"/>
  </w:style>
  <w:style w:type="paragraph" w:customStyle="1" w:styleId="06C1FED342D647E7B27D2787ED24CD27">
    <w:name w:val="06C1FED342D647E7B27D2787ED24CD27"/>
    <w:rsid w:val="00B439C4"/>
  </w:style>
  <w:style w:type="paragraph" w:customStyle="1" w:styleId="FFC05612258F42D6A23A545FD816DF13">
    <w:name w:val="FFC05612258F42D6A23A545FD816DF13"/>
    <w:rsid w:val="00B439C4"/>
  </w:style>
  <w:style w:type="paragraph" w:customStyle="1" w:styleId="526E1FCD76534E109750DFF7649C0C54">
    <w:name w:val="526E1FCD76534E109750DFF7649C0C54"/>
    <w:rsid w:val="00B439C4"/>
  </w:style>
  <w:style w:type="paragraph" w:customStyle="1" w:styleId="B3CE42D20968408EBC4F717D49462B9D">
    <w:name w:val="B3CE42D20968408EBC4F717D49462B9D"/>
    <w:rsid w:val="00B439C4"/>
  </w:style>
  <w:style w:type="paragraph" w:customStyle="1" w:styleId="E434A39AB05141F4BF047E4872382164">
    <w:name w:val="E434A39AB05141F4BF047E4872382164"/>
    <w:rsid w:val="00B439C4"/>
  </w:style>
  <w:style w:type="paragraph" w:customStyle="1" w:styleId="A697E8F4C6B749AFA02DD579B75566F6">
    <w:name w:val="A697E8F4C6B749AFA02DD579B75566F6"/>
    <w:rsid w:val="00B439C4"/>
  </w:style>
  <w:style w:type="paragraph" w:customStyle="1" w:styleId="FC6DBAEC4AB14D2E853A48BC35C8549A">
    <w:name w:val="FC6DBAEC4AB14D2E853A48BC35C8549A"/>
    <w:rsid w:val="00B439C4"/>
  </w:style>
  <w:style w:type="paragraph" w:customStyle="1" w:styleId="E079E1B2555343B7BDE8AA1F38434CFF">
    <w:name w:val="E079E1B2555343B7BDE8AA1F38434CFF"/>
    <w:rsid w:val="00B439C4"/>
  </w:style>
  <w:style w:type="paragraph" w:customStyle="1" w:styleId="5B2533B08F394F2D828E0F739884CE9F">
    <w:name w:val="5B2533B08F394F2D828E0F739884CE9F"/>
    <w:rsid w:val="00B439C4"/>
  </w:style>
  <w:style w:type="paragraph" w:customStyle="1" w:styleId="25FB14DC0CEB4E00A1DA55BB474F0733">
    <w:name w:val="25FB14DC0CEB4E00A1DA55BB474F0733"/>
    <w:rsid w:val="00B439C4"/>
  </w:style>
  <w:style w:type="paragraph" w:customStyle="1" w:styleId="D61BFA91870B468486A4FCE457065A2D">
    <w:name w:val="D61BFA91870B468486A4FCE457065A2D"/>
    <w:rsid w:val="00B439C4"/>
  </w:style>
  <w:style w:type="paragraph" w:customStyle="1" w:styleId="ED1D4A0099714137BF2E050712621588">
    <w:name w:val="ED1D4A0099714137BF2E050712621588"/>
    <w:rsid w:val="00B439C4"/>
  </w:style>
  <w:style w:type="paragraph" w:customStyle="1" w:styleId="210652F534DE4C16ADB22D59571C2259">
    <w:name w:val="210652F534DE4C16ADB22D59571C2259"/>
    <w:rsid w:val="00B439C4"/>
  </w:style>
  <w:style w:type="paragraph" w:customStyle="1" w:styleId="B548487D5EE94EAE83A44216AA2A004E">
    <w:name w:val="B548487D5EE94EAE83A44216AA2A004E"/>
    <w:rsid w:val="00B439C4"/>
  </w:style>
  <w:style w:type="paragraph" w:customStyle="1" w:styleId="314AE77FADF44A72957995EB565B885B">
    <w:name w:val="314AE77FADF44A72957995EB565B885B"/>
    <w:rsid w:val="00B439C4"/>
  </w:style>
  <w:style w:type="paragraph" w:customStyle="1" w:styleId="60CEAD2EEA4747ADB880FD4681729160">
    <w:name w:val="60CEAD2EEA4747ADB880FD4681729160"/>
    <w:rsid w:val="00B439C4"/>
  </w:style>
  <w:style w:type="paragraph" w:customStyle="1" w:styleId="E7FBB28FF89F4716BA8806F1757CA160">
    <w:name w:val="E7FBB28FF89F4716BA8806F1757CA160"/>
    <w:rsid w:val="00B439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Geel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5F4CBD-4E1D-4DC8-9393-5D70C2A7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Cliënt-intakeformulier voor kleine bedrijven</Template>
  <TotalTime>0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2019-12-09T16:47:00Z</dcterms:created>
  <dcterms:modified xsi:type="dcterms:W3CDTF">2019-12-09T16:47:00Z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